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3E42B" w14:textId="77777777" w:rsidR="00A04C48" w:rsidRDefault="00A04C48" w:rsidP="00A04C48">
      <w:pPr>
        <w:spacing w:line="300" w:lineRule="exact"/>
        <w:jc w:val="center"/>
        <w:rPr>
          <w:rFonts w:eastAsia="黑体"/>
          <w:b/>
          <w:color w:val="000000"/>
          <w:sz w:val="21"/>
          <w:szCs w:val="21"/>
        </w:rPr>
      </w:pPr>
      <w:r>
        <w:rPr>
          <w:rFonts w:eastAsia="黑体"/>
          <w:b/>
          <w:color w:val="000000"/>
          <w:sz w:val="21"/>
          <w:szCs w:val="21"/>
        </w:rPr>
        <w:t>建设项目竣工环境保护</w:t>
      </w:r>
      <w:r>
        <w:rPr>
          <w:rFonts w:eastAsia="黑体" w:hint="eastAsia"/>
          <w:b/>
          <w:color w:val="000000"/>
          <w:sz w:val="21"/>
          <w:szCs w:val="21"/>
        </w:rPr>
        <w:t>“</w:t>
      </w:r>
      <w:r>
        <w:rPr>
          <w:rFonts w:eastAsia="黑体"/>
          <w:b/>
          <w:color w:val="000000"/>
          <w:sz w:val="21"/>
          <w:szCs w:val="21"/>
        </w:rPr>
        <w:t>三同时</w:t>
      </w:r>
      <w:r>
        <w:rPr>
          <w:rFonts w:eastAsia="黑体" w:hint="eastAsia"/>
          <w:b/>
          <w:color w:val="000000"/>
          <w:sz w:val="21"/>
          <w:szCs w:val="21"/>
        </w:rPr>
        <w:t>”</w:t>
      </w:r>
      <w:r>
        <w:rPr>
          <w:rFonts w:eastAsia="黑体"/>
          <w:b/>
          <w:color w:val="000000"/>
          <w:sz w:val="21"/>
          <w:szCs w:val="21"/>
        </w:rPr>
        <w:t>验收登记表</w:t>
      </w:r>
    </w:p>
    <w:p w14:paraId="024518A5" w14:textId="77777777" w:rsidR="002B15C2" w:rsidRPr="003D705F" w:rsidRDefault="002B15C2">
      <w:pPr>
        <w:spacing w:line="300" w:lineRule="exact"/>
        <w:jc w:val="center"/>
        <w:rPr>
          <w:rFonts w:eastAsia="黑体"/>
          <w:b/>
          <w:color w:val="000000"/>
          <w:sz w:val="21"/>
          <w:szCs w:val="21"/>
        </w:rPr>
      </w:pPr>
    </w:p>
    <w:p w14:paraId="2FCF2F4F" w14:textId="12E59062" w:rsidR="002C0533" w:rsidRDefault="001A21C6">
      <w:pPr>
        <w:rPr>
          <w:rFonts w:ascii="宋体" w:eastAsia="宋体" w:hAnsi="宋体"/>
          <w:b/>
          <w:color w:val="000000"/>
          <w:sz w:val="21"/>
          <w:szCs w:val="21"/>
        </w:rPr>
      </w:pPr>
      <w:r>
        <w:rPr>
          <w:rFonts w:ascii="宋体" w:eastAsia="宋体" w:hAnsi="宋体"/>
          <w:b/>
          <w:color w:val="000000"/>
          <w:sz w:val="21"/>
          <w:szCs w:val="21"/>
        </w:rPr>
        <w:t>填表单位（盖章）</w:t>
      </w:r>
      <w:r>
        <w:rPr>
          <w:rFonts w:ascii="宋体" w:eastAsia="宋体" w:hAnsi="宋体"/>
          <w:b/>
          <w:color w:val="000000"/>
          <w:kern w:val="2"/>
          <w:sz w:val="21"/>
          <w:szCs w:val="21"/>
        </w:rPr>
        <w:t>：</w:t>
      </w:r>
      <w:r w:rsidR="003D705F" w:rsidRPr="003D705F">
        <w:rPr>
          <w:rFonts w:ascii="宋体" w:eastAsia="宋体" w:hAnsi="宋体" w:hint="eastAsia"/>
          <w:bCs/>
          <w:color w:val="000000"/>
          <w:kern w:val="2"/>
          <w:sz w:val="21"/>
          <w:szCs w:val="21"/>
        </w:rPr>
        <w:t>山东顺谊安装工程有限公司</w:t>
      </w:r>
      <w:r w:rsidR="004F09D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 xml:space="preserve"> </w:t>
      </w:r>
      <w:r w:rsidR="00B35549" w:rsidRPr="00950793">
        <w:rPr>
          <w:rFonts w:ascii="宋体" w:eastAsia="宋体" w:hAnsi="宋体" w:cs="Times New Roman"/>
          <w:color w:val="000000"/>
          <w:kern w:val="2"/>
          <w:sz w:val="15"/>
          <w:szCs w:val="15"/>
        </w:rPr>
        <w:t xml:space="preserve">    </w:t>
      </w:r>
      <w:r w:rsidR="00B35549">
        <w:rPr>
          <w:rFonts w:ascii="宋体" w:eastAsia="宋体" w:hAnsi="宋体"/>
          <w:b/>
          <w:color w:val="000000"/>
          <w:sz w:val="21"/>
          <w:szCs w:val="21"/>
        </w:rPr>
        <w:t xml:space="preserve">  </w:t>
      </w:r>
      <w:r>
        <w:rPr>
          <w:rFonts w:ascii="宋体" w:eastAsia="宋体" w:hAnsi="宋体"/>
          <w:b/>
          <w:color w:val="000000"/>
          <w:sz w:val="21"/>
          <w:szCs w:val="21"/>
        </w:rPr>
        <w:t xml:space="preserve">  </w:t>
      </w:r>
      <w:r w:rsidR="00A170DA">
        <w:rPr>
          <w:rFonts w:ascii="宋体" w:eastAsia="宋体" w:hAnsi="宋体" w:hint="eastAsia"/>
          <w:b/>
          <w:color w:val="000000"/>
          <w:sz w:val="21"/>
          <w:szCs w:val="21"/>
        </w:rPr>
        <w:t xml:space="preserve">     </w:t>
      </w:r>
      <w:r>
        <w:rPr>
          <w:rFonts w:ascii="宋体" w:eastAsia="宋体" w:hAnsi="宋体"/>
          <w:b/>
          <w:color w:val="000000"/>
          <w:sz w:val="21"/>
          <w:szCs w:val="21"/>
        </w:rPr>
        <w:t xml:space="preserve">   填表人（签字）：                              项目经办人（签字）：</w:t>
      </w:r>
    </w:p>
    <w:tbl>
      <w:tblPr>
        <w:tblW w:w="1587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168"/>
        <w:gridCol w:w="1189"/>
        <w:gridCol w:w="426"/>
        <w:gridCol w:w="567"/>
        <w:gridCol w:w="425"/>
        <w:gridCol w:w="850"/>
        <w:gridCol w:w="426"/>
        <w:gridCol w:w="141"/>
        <w:gridCol w:w="993"/>
        <w:gridCol w:w="425"/>
        <w:gridCol w:w="567"/>
        <w:gridCol w:w="1134"/>
        <w:gridCol w:w="992"/>
        <w:gridCol w:w="1276"/>
        <w:gridCol w:w="1276"/>
        <w:gridCol w:w="1701"/>
        <w:gridCol w:w="992"/>
        <w:gridCol w:w="142"/>
        <w:gridCol w:w="992"/>
        <w:gridCol w:w="764"/>
      </w:tblGrid>
      <w:tr w:rsidR="00DF0E61" w14:paraId="67DF8172" w14:textId="77777777" w:rsidTr="00D72B7D">
        <w:trPr>
          <w:cantSplit/>
          <w:trHeight w:val="377"/>
          <w:jc w:val="center"/>
        </w:trPr>
        <w:tc>
          <w:tcPr>
            <w:tcW w:w="430" w:type="dxa"/>
            <w:vMerge w:val="restart"/>
            <w:tcMar>
              <w:left w:w="57" w:type="dxa"/>
              <w:right w:w="57" w:type="dxa"/>
            </w:tcMar>
            <w:textDirection w:val="tbRlV"/>
            <w:vAlign w:val="center"/>
          </w:tcPr>
          <w:p w14:paraId="3A56BA7A" w14:textId="77777777" w:rsidR="002C0533" w:rsidRDefault="001A21C6">
            <w:pPr>
              <w:ind w:left="113" w:right="113"/>
              <w:jc w:val="center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建设项目</w:t>
            </w: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2C3C9D75" w14:textId="77777777" w:rsidR="002C0533" w:rsidRPr="00E57AEB" w:rsidRDefault="001A21C6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E57AEB">
              <w:rPr>
                <w:b/>
                <w:kern w:val="2"/>
                <w:sz w:val="15"/>
                <w:szCs w:val="15"/>
              </w:rPr>
              <w:t>项目名称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2C7161C1" w14:textId="434CAC44" w:rsidR="002C0533" w:rsidRPr="00E57AEB" w:rsidRDefault="003D705F" w:rsidP="00CC52D3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3D705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X射线探伤机及探伤室应用项目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14BFF133" w14:textId="77777777" w:rsidR="002C0533" w:rsidRPr="00E57AEB" w:rsidRDefault="001A21C6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E57AEB">
              <w:rPr>
                <w:rFonts w:hint="eastAsia"/>
                <w:b/>
                <w:kern w:val="2"/>
                <w:sz w:val="15"/>
                <w:szCs w:val="15"/>
              </w:rPr>
              <w:t>项</w:t>
            </w:r>
            <w:r w:rsidRPr="00E57AEB">
              <w:rPr>
                <w:b/>
                <w:kern w:val="2"/>
                <w:sz w:val="15"/>
                <w:szCs w:val="15"/>
              </w:rPr>
              <w:t>目代码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2294DAF7" w14:textId="77777777" w:rsidR="002C0533" w:rsidRPr="00392FA0" w:rsidRDefault="00572815" w:rsidP="00572815">
            <w:pPr>
              <w:jc w:val="center"/>
              <w:rPr>
                <w:kern w:val="2"/>
                <w:sz w:val="15"/>
                <w:szCs w:val="15"/>
              </w:rPr>
            </w:pPr>
            <w:r w:rsidRPr="00392FA0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43A0FA5D" w14:textId="77777777" w:rsidR="002C0533" w:rsidRPr="00392FA0" w:rsidRDefault="001A21C6">
            <w:pPr>
              <w:jc w:val="center"/>
              <w:rPr>
                <w:kern w:val="2"/>
                <w:sz w:val="15"/>
                <w:szCs w:val="15"/>
              </w:rPr>
            </w:pPr>
            <w:r w:rsidRPr="00392FA0">
              <w:rPr>
                <w:b/>
                <w:kern w:val="2"/>
                <w:sz w:val="15"/>
                <w:szCs w:val="15"/>
              </w:rPr>
              <w:t>建设地点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11B1AA50" w14:textId="5B19DC82" w:rsidR="002C0533" w:rsidRPr="00392FA0" w:rsidRDefault="003D705F" w:rsidP="00B35549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3D705F">
              <w:rPr>
                <w:rFonts w:ascii="宋体" w:eastAsia="宋体" w:hAnsi="宋体" w:cs="Times New Roman" w:hint="eastAsia"/>
                <w:kern w:val="2"/>
                <w:sz w:val="15"/>
                <w:szCs w:val="15"/>
              </w:rPr>
              <w:t>山东省济南市章丘区龙山街道办事处龙湖路2677号，厂区车间内西北侧</w:t>
            </w:r>
          </w:p>
        </w:tc>
      </w:tr>
      <w:tr w:rsidR="00020FDF" w14:paraId="3DF62119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0475F013" w14:textId="77777777" w:rsidR="00020FDF" w:rsidRDefault="00020FDF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3B87AD78" w14:textId="77777777" w:rsidR="00020FDF" w:rsidRDefault="00020FDF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行业类别（分类管理</w:t>
            </w:r>
            <w:r>
              <w:rPr>
                <w:rFonts w:hint="eastAsia"/>
                <w:b/>
                <w:color w:val="000000"/>
                <w:kern w:val="2"/>
                <w:sz w:val="15"/>
                <w:szCs w:val="15"/>
              </w:rPr>
              <w:t>名录</w:t>
            </w:r>
            <w:r>
              <w:rPr>
                <w:b/>
                <w:color w:val="000000"/>
                <w:kern w:val="2"/>
                <w:sz w:val="15"/>
                <w:szCs w:val="15"/>
              </w:rPr>
              <w:t>）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5F16A0A5" w14:textId="08178807" w:rsidR="00020FDF" w:rsidRPr="0077421B" w:rsidRDefault="00E57AEB" w:rsidP="00020FDF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77421B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55--172</w:t>
            </w:r>
            <w:r w:rsidR="00771484" w:rsidRPr="0077421B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核技术利用建设项目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021DC1CC" w14:textId="77777777" w:rsidR="00020FDF" w:rsidRPr="0077421B" w:rsidRDefault="00020FDF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77421B">
              <w:rPr>
                <w:b/>
                <w:kern w:val="2"/>
                <w:sz w:val="15"/>
                <w:szCs w:val="15"/>
              </w:rPr>
              <w:t>建设性质</w:t>
            </w:r>
          </w:p>
        </w:tc>
        <w:tc>
          <w:tcPr>
            <w:tcW w:w="4253" w:type="dxa"/>
            <w:gridSpan w:val="3"/>
            <w:tcMar>
              <w:left w:w="57" w:type="dxa"/>
              <w:right w:w="57" w:type="dxa"/>
            </w:tcMar>
            <w:vAlign w:val="center"/>
          </w:tcPr>
          <w:p w14:paraId="4AA05925" w14:textId="5E7B0C58" w:rsidR="00020FDF" w:rsidRPr="0077421B" w:rsidRDefault="00C1789F" w:rsidP="0000285D">
            <w:pPr>
              <w:jc w:val="center"/>
              <w:rPr>
                <w:kern w:val="2"/>
                <w:sz w:val="15"/>
                <w:szCs w:val="15"/>
              </w:rPr>
            </w:pPr>
            <w:r w:rsidRPr="00C1789F">
              <w:rPr>
                <w:rFonts w:hint="eastAsia"/>
                <w:b/>
                <w:kern w:val="2"/>
                <w:sz w:val="15"/>
                <w:szCs w:val="15"/>
                <w:bdr w:val="single" w:sz="4" w:space="0" w:color="auto"/>
              </w:rPr>
              <w:t>√</w:t>
            </w:r>
            <w:r w:rsidR="00020FDF" w:rsidRPr="0077421B">
              <w:rPr>
                <w:b/>
                <w:kern w:val="2"/>
                <w:sz w:val="15"/>
                <w:szCs w:val="15"/>
              </w:rPr>
              <w:t>新建</w:t>
            </w:r>
            <w:r w:rsidR="00020FDF" w:rsidRPr="0077421B">
              <w:rPr>
                <w:b/>
                <w:kern w:val="2"/>
                <w:sz w:val="15"/>
                <w:szCs w:val="15"/>
              </w:rPr>
              <w:t xml:space="preserve">  </w:t>
            </w:r>
            <w:r w:rsidR="00020FDF" w:rsidRPr="0077421B">
              <w:rPr>
                <w:b/>
                <w:kern w:val="2"/>
                <w:sz w:val="15"/>
                <w:szCs w:val="15"/>
              </w:rPr>
              <w:t>改扩建</w:t>
            </w:r>
            <w:r w:rsidR="00020FDF" w:rsidRPr="0077421B">
              <w:rPr>
                <w:b/>
                <w:kern w:val="2"/>
                <w:sz w:val="15"/>
                <w:szCs w:val="15"/>
              </w:rPr>
              <w:t xml:space="preserve">  </w:t>
            </w:r>
            <w:r w:rsidR="00020FDF" w:rsidRPr="0077421B">
              <w:rPr>
                <w:b/>
                <w:kern w:val="2"/>
                <w:sz w:val="15"/>
                <w:szCs w:val="15"/>
              </w:rPr>
              <w:t>技术改造</w:t>
            </w:r>
            <w:r w:rsidR="00E57AEB" w:rsidRPr="0077421B">
              <w:rPr>
                <w:rFonts w:hint="eastAsia"/>
                <w:b/>
                <w:kern w:val="2"/>
                <w:sz w:val="15"/>
                <w:szCs w:val="15"/>
              </w:rPr>
              <w:t xml:space="preserve"> </w:t>
            </w:r>
            <w:r w:rsidR="00E57AEB" w:rsidRPr="0077421B">
              <w:rPr>
                <w:b/>
                <w:kern w:val="2"/>
                <w:sz w:val="15"/>
                <w:szCs w:val="15"/>
              </w:rPr>
              <w:t xml:space="preserve"> </w:t>
            </w:r>
            <w:r w:rsidR="00E57AEB" w:rsidRPr="0077421B">
              <w:rPr>
                <w:rFonts w:hint="eastAsia"/>
                <w:b/>
                <w:kern w:val="2"/>
                <w:sz w:val="15"/>
                <w:szCs w:val="15"/>
              </w:rPr>
              <w:t>其他</w:t>
            </w: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488B677" w14:textId="77777777" w:rsidR="00020FDF" w:rsidRPr="0077421B" w:rsidRDefault="00020FDF" w:rsidP="00020FDF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77421B">
              <w:rPr>
                <w:rFonts w:ascii="Calibri" w:eastAsia="宋体" w:hAnsi="Calibri" w:cs="Times New Roman" w:hint="eastAsia"/>
                <w:b/>
                <w:sz w:val="15"/>
                <w:szCs w:val="15"/>
              </w:rPr>
              <w:t>项目中心经度</w:t>
            </w:r>
            <w:r w:rsidRPr="0077421B">
              <w:rPr>
                <w:rFonts w:ascii="Calibri" w:eastAsia="宋体" w:hAnsi="Calibri" w:cs="Times New Roman" w:hint="eastAsia"/>
                <w:b/>
                <w:sz w:val="15"/>
                <w:szCs w:val="15"/>
              </w:rPr>
              <w:t>/</w:t>
            </w:r>
            <w:r w:rsidRPr="0077421B">
              <w:rPr>
                <w:rFonts w:ascii="Calibri" w:eastAsia="宋体" w:hAnsi="Calibri" w:cs="Times New Roman" w:hint="eastAsia"/>
                <w:b/>
                <w:sz w:val="15"/>
                <w:szCs w:val="15"/>
              </w:rPr>
              <w:t>纬度</w:t>
            </w:r>
          </w:p>
        </w:tc>
        <w:tc>
          <w:tcPr>
            <w:tcW w:w="1756" w:type="dxa"/>
            <w:gridSpan w:val="2"/>
            <w:vAlign w:val="center"/>
          </w:tcPr>
          <w:p w14:paraId="45D95747" w14:textId="1C2DDB9F" w:rsidR="00AA0500" w:rsidRPr="0077421B" w:rsidRDefault="002173C6" w:rsidP="00565C90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1</w:t>
            </w: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17.369223</w:t>
            </w:r>
            <w:r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，3</w:t>
            </w: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6.743667</w:t>
            </w:r>
            <w:r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0</w:t>
            </w:r>
          </w:p>
        </w:tc>
      </w:tr>
      <w:tr w:rsidR="00042903" w14:paraId="79EC6175" w14:textId="77777777" w:rsidTr="002646FE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2660A1E9" w14:textId="77777777" w:rsidR="00042903" w:rsidRDefault="00042903" w:rsidP="00042903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64303BB6" w14:textId="77777777" w:rsidR="00042903" w:rsidRPr="00967305" w:rsidRDefault="00042903" w:rsidP="00042903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设计生产能力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296FADAE" w14:textId="25FB5790" w:rsidR="00CC210A" w:rsidRPr="00967305" w:rsidRDefault="0000117C" w:rsidP="00522F67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00117C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探伤室1座，包括曝光室、操作室、评片室、洗片室，</w:t>
            </w:r>
            <w:r w:rsidR="00E53D8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配置</w:t>
            </w:r>
            <w:r w:rsidRPr="0000117C">
              <w:rPr>
                <w:rFonts w:ascii="宋体" w:eastAsia="宋体" w:hAnsi="宋体" w:cs="Times New Roman"/>
                <w:bCs/>
                <w:kern w:val="2"/>
                <w:sz w:val="15"/>
                <w:szCs w:val="15"/>
              </w:rPr>
              <w:t>XXQ-2005</w:t>
            </w:r>
            <w:r w:rsidRPr="0000117C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、</w:t>
            </w:r>
            <w:r w:rsidRPr="0000117C">
              <w:rPr>
                <w:rFonts w:ascii="宋体" w:eastAsia="宋体" w:hAnsi="宋体" w:cs="Times New Roman"/>
                <w:bCs/>
                <w:kern w:val="2"/>
                <w:sz w:val="15"/>
                <w:szCs w:val="15"/>
              </w:rPr>
              <w:t>XXG-2505</w:t>
            </w:r>
            <w:r w:rsidRPr="0000117C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型</w:t>
            </w:r>
            <w:r w:rsidR="00E53D8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定</w:t>
            </w:r>
            <w:r w:rsidRPr="0000117C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向X射线探伤机各1台，</w:t>
            </w:r>
            <w:r w:rsidR="00E53D8F" w:rsidRPr="00E53D8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配置XXH-3005Z型</w:t>
            </w:r>
            <w:r w:rsidR="00E53D8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周</w:t>
            </w:r>
            <w:r w:rsidR="00E53D8F" w:rsidRPr="00E53D8F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向X射线探伤机1台</w:t>
            </w:r>
            <w:r w:rsidRPr="0000117C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属于Ⅱ类射线装置。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3C66A9A7" w14:textId="77777777" w:rsidR="00042903" w:rsidRPr="00967305" w:rsidRDefault="00042903" w:rsidP="00042903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实际生产能力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49874369" w14:textId="2B28EA0F" w:rsidR="00042903" w:rsidRPr="00967305" w:rsidRDefault="00E53D8F" w:rsidP="002646FE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E53D8F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探伤室1座，包括曝光室、操作室、评片室、洗片室，配置XXQ-2005、XXG-2505型定向X射线探伤机各1台，配置XXH-3005Z型周向X射线探伤机1台属于Ⅱ类射线装置。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6531E185" w14:textId="77777777" w:rsidR="00042903" w:rsidRPr="00967305" w:rsidRDefault="00042903" w:rsidP="00042903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环评单位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45A58501" w14:textId="54F6626F" w:rsidR="00042903" w:rsidRPr="00967305" w:rsidRDefault="00CC210A" w:rsidP="002646FE">
            <w:pPr>
              <w:spacing w:line="360" w:lineRule="auto"/>
              <w:contextualSpacing/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="宋体" w:eastAsia="宋体" w:hAnsi="宋体" w:cs="Times New Roman" w:hint="eastAsia"/>
                <w:kern w:val="2"/>
                <w:sz w:val="15"/>
                <w:szCs w:val="15"/>
              </w:rPr>
              <w:t>山东</w:t>
            </w:r>
            <w:r w:rsidR="00745AF6">
              <w:rPr>
                <w:rFonts w:ascii="宋体" w:eastAsia="宋体" w:hAnsi="宋体" w:cs="Times New Roman" w:hint="eastAsia"/>
                <w:kern w:val="2"/>
                <w:sz w:val="15"/>
                <w:szCs w:val="15"/>
              </w:rPr>
              <w:t>清朗环保咨询有限公司</w:t>
            </w:r>
          </w:p>
        </w:tc>
      </w:tr>
      <w:tr w:rsidR="00DF0E61" w14:paraId="3620803E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7C63CD7F" w14:textId="77777777" w:rsidR="002C0533" w:rsidRDefault="002C0533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1BCF750E" w14:textId="77777777" w:rsidR="002C0533" w:rsidRPr="00967305" w:rsidRDefault="001A21C6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环评文件审批机关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00CA4D91" w14:textId="520611DA" w:rsidR="002C0533" w:rsidRPr="00967305" w:rsidRDefault="00B33DF2" w:rsidP="00C20B83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B33DF2">
              <w:rPr>
                <w:rFonts w:ascii="宋体" w:eastAsia="宋体" w:hAnsi="宋体" w:cs="Times New Roman" w:hint="eastAsia"/>
                <w:kern w:val="2"/>
                <w:sz w:val="15"/>
                <w:szCs w:val="15"/>
              </w:rPr>
              <w:t>济南市生态环境局章丘分局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6C0E5EFB" w14:textId="77777777" w:rsidR="002C0533" w:rsidRPr="00967305" w:rsidRDefault="001A21C6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审批文号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bottom"/>
          </w:tcPr>
          <w:p w14:paraId="7E5EC2EF" w14:textId="468E9792" w:rsidR="002C0533" w:rsidRPr="00967305" w:rsidRDefault="00B33DF2" w:rsidP="00774D31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B33DF2">
              <w:rPr>
                <w:rFonts w:ascii="宋体" w:eastAsia="宋体" w:hAnsi="宋体" w:cs="Times New Roman" w:hint="eastAsia"/>
                <w:kern w:val="2"/>
                <w:sz w:val="15"/>
                <w:szCs w:val="15"/>
              </w:rPr>
              <w:t>章环辐表审[2021]2号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14694B08" w14:textId="77777777" w:rsidR="002C0533" w:rsidRPr="00967305" w:rsidRDefault="001A21C6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环评</w:t>
            </w:r>
            <w:r w:rsidRPr="00967305">
              <w:rPr>
                <w:b/>
                <w:kern w:val="2"/>
                <w:sz w:val="15"/>
                <w:szCs w:val="15"/>
              </w:rPr>
              <w:t>文件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类型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26701D4B" w14:textId="77777777" w:rsidR="002C0533" w:rsidRPr="00967305" w:rsidRDefault="001A21C6" w:rsidP="00E034CF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环境影响报告表</w:t>
            </w:r>
          </w:p>
        </w:tc>
      </w:tr>
      <w:tr w:rsidR="00FB75A5" w14:paraId="5F0E822E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17E494A1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3726B09E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开工日期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625265DA" w14:textId="3B33EE7D" w:rsidR="00FB75A5" w:rsidRPr="00967305" w:rsidRDefault="00E2216B" w:rsidP="00A170DA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2021</w:t>
            </w: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年</w:t>
            </w:r>
            <w:r w:rsidR="00DB6E54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12</w:t>
            </w:r>
            <w:r w:rsidR="009A0863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月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0E1A4ED7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竣工日期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224F3E23" w14:textId="208043D6" w:rsidR="00FB75A5" w:rsidRPr="00967305" w:rsidRDefault="00C20B83" w:rsidP="00110A8A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2021</w:t>
            </w:r>
            <w:r w:rsidR="008A278E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年</w:t>
            </w:r>
            <w:r w:rsidR="00DB6E54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12</w:t>
            </w:r>
            <w:r w:rsidR="009A0863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月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550F88C0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排污许可证申领时间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4FFE04E4" w14:textId="77777777" w:rsidR="00FB75A5" w:rsidRPr="00967305" w:rsidRDefault="00FB75A5" w:rsidP="001E6FEC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/</w:t>
            </w:r>
          </w:p>
        </w:tc>
      </w:tr>
      <w:tr w:rsidR="00FB75A5" w14:paraId="2A7DF04B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4AA5195E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3ACB1240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环保设施设计单位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1B87F8B2" w14:textId="77777777" w:rsidR="00FB75A5" w:rsidRPr="00967305" w:rsidRDefault="00FB75A5" w:rsidP="00FB75A5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/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4A5C772A" w14:textId="77777777" w:rsidR="00FB75A5" w:rsidRPr="00967305" w:rsidRDefault="00FB75A5">
            <w:pPr>
              <w:jc w:val="center"/>
              <w:rPr>
                <w:b/>
                <w:sz w:val="15"/>
                <w:szCs w:val="15"/>
              </w:rPr>
            </w:pPr>
            <w:r w:rsidRPr="00967305">
              <w:rPr>
                <w:b/>
                <w:sz w:val="15"/>
                <w:szCs w:val="15"/>
              </w:rPr>
              <w:t>环保设施施工单位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5854706E" w14:textId="77777777" w:rsidR="00FB75A5" w:rsidRPr="00967305" w:rsidRDefault="00FB75A5" w:rsidP="001E6FEC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/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A6A1490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本工程排污许可证</w:t>
            </w:r>
            <w:r w:rsidRPr="00967305">
              <w:rPr>
                <w:b/>
                <w:kern w:val="2"/>
                <w:sz w:val="15"/>
                <w:szCs w:val="15"/>
              </w:rPr>
              <w:t>编号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12A3A1AC" w14:textId="77777777" w:rsidR="00FB75A5" w:rsidRPr="00967305" w:rsidRDefault="00FB75A5" w:rsidP="001E6FEC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/</w:t>
            </w:r>
          </w:p>
        </w:tc>
      </w:tr>
      <w:tr w:rsidR="00FB75A5" w14:paraId="61EE94EE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3C78388D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6B1E41C0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验收单位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02CD5C5D" w14:textId="2F615093" w:rsidR="00FB75A5" w:rsidRPr="00967305" w:rsidRDefault="006A6D17" w:rsidP="00FF77F5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6A6D17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山东顺谊安装工程有限公司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1B5D07C5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环保设施监测单位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5AFFDBF2" w14:textId="713E45E6" w:rsidR="00FB75A5" w:rsidRPr="00967305" w:rsidRDefault="0077421B" w:rsidP="00FF77F5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山东鼎嘉环境检测有限公司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24A5B96B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验收监测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时工况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04C703EF" w14:textId="6727B374" w:rsidR="00BA5F7F" w:rsidRPr="00967305" w:rsidRDefault="002646FE" w:rsidP="00A170DA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2646FE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100%</w:t>
            </w:r>
          </w:p>
        </w:tc>
      </w:tr>
      <w:tr w:rsidR="00FB75A5" w14:paraId="12101B0A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18D455A4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24E62CA0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投资总概算（万元）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2D4ACADF" w14:textId="3B7B8336" w:rsidR="00FB75A5" w:rsidRPr="00967305" w:rsidRDefault="006A6D17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6A6D17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50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29559133" w14:textId="77777777" w:rsidR="00FB75A5" w:rsidRPr="00967305" w:rsidRDefault="00FB75A5" w:rsidP="00F7236D">
            <w:pPr>
              <w:tabs>
                <w:tab w:val="left" w:pos="690"/>
              </w:tabs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环保投资总概算（万元）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52B0103E" w14:textId="084AB5F1" w:rsidR="00FB75A5" w:rsidRPr="00967305" w:rsidRDefault="006A6D17" w:rsidP="00FF77F5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45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476BF5A3" w14:textId="77777777" w:rsidR="00FB75A5" w:rsidRPr="00967305" w:rsidRDefault="00FB75A5">
            <w:pPr>
              <w:tabs>
                <w:tab w:val="left" w:pos="690"/>
              </w:tabs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所占比例（</w:t>
            </w:r>
            <w:r w:rsidRPr="00967305">
              <w:rPr>
                <w:b/>
                <w:kern w:val="2"/>
                <w:sz w:val="15"/>
                <w:szCs w:val="15"/>
              </w:rPr>
              <w:t>%</w:t>
            </w:r>
            <w:r w:rsidRPr="00967305">
              <w:rPr>
                <w:b/>
                <w:kern w:val="2"/>
                <w:sz w:val="15"/>
                <w:szCs w:val="15"/>
              </w:rPr>
              <w:t>）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13BB4343" w14:textId="48E35C4D" w:rsidR="00FB75A5" w:rsidRPr="00967305" w:rsidRDefault="006A6D17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90</w:t>
            </w:r>
          </w:p>
        </w:tc>
      </w:tr>
      <w:tr w:rsidR="00FB75A5" w14:paraId="4D7FB516" w14:textId="77777777" w:rsidTr="00D72B7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0EE9FCDE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</w:tcPr>
          <w:p w14:paraId="419686E6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实际总投资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  <w:vAlign w:val="center"/>
          </w:tcPr>
          <w:p w14:paraId="46C1EC83" w14:textId="78D191D1" w:rsidR="00FB75A5" w:rsidRPr="00967305" w:rsidRDefault="006A6D17" w:rsidP="00F963BE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50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189B37F5" w14:textId="77777777" w:rsidR="00FB75A5" w:rsidRPr="00967305" w:rsidRDefault="00FB75A5" w:rsidP="00F7236D">
            <w:pPr>
              <w:ind w:right="300"/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实际环保投资（万元）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15BE67BB" w14:textId="2636C376" w:rsidR="00FB75A5" w:rsidRPr="00967305" w:rsidRDefault="006A6D17" w:rsidP="00F963BE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45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449E2D7A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所占比例（</w:t>
            </w:r>
            <w:r w:rsidRPr="00967305">
              <w:rPr>
                <w:b/>
                <w:kern w:val="2"/>
                <w:sz w:val="15"/>
                <w:szCs w:val="15"/>
              </w:rPr>
              <w:t>%</w:t>
            </w:r>
            <w:r w:rsidRPr="00967305">
              <w:rPr>
                <w:b/>
                <w:kern w:val="2"/>
                <w:sz w:val="15"/>
                <w:szCs w:val="15"/>
              </w:rPr>
              <w:t>）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0343722C" w14:textId="690958B1" w:rsidR="00FB75A5" w:rsidRPr="00967305" w:rsidRDefault="006A6D17" w:rsidP="00F963BE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90</w:t>
            </w:r>
          </w:p>
        </w:tc>
      </w:tr>
      <w:tr w:rsidR="00FB75A5" w14:paraId="4EA8C644" w14:textId="77777777" w:rsidTr="00D72B7D">
        <w:trPr>
          <w:cantSplit/>
          <w:trHeight w:val="311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3752E230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01BC2A13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废水治理（万元）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center"/>
          </w:tcPr>
          <w:p w14:paraId="2AA6DE31" w14:textId="77777777" w:rsidR="00FB75A5" w:rsidRPr="00967305" w:rsidRDefault="00FB75A5" w:rsidP="006E1106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  <w:tc>
          <w:tcPr>
            <w:tcW w:w="1275" w:type="dxa"/>
            <w:gridSpan w:val="2"/>
            <w:tcMar>
              <w:left w:w="57" w:type="dxa"/>
              <w:right w:w="57" w:type="dxa"/>
            </w:tcMar>
            <w:vAlign w:val="center"/>
          </w:tcPr>
          <w:p w14:paraId="5EA6B5A0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废气治理（万元）</w:t>
            </w:r>
          </w:p>
        </w:tc>
        <w:tc>
          <w:tcPr>
            <w:tcW w:w="567" w:type="dxa"/>
            <w:gridSpan w:val="2"/>
            <w:tcMar>
              <w:left w:w="57" w:type="dxa"/>
              <w:right w:w="57" w:type="dxa"/>
            </w:tcMar>
            <w:vAlign w:val="center"/>
          </w:tcPr>
          <w:p w14:paraId="3C9291F8" w14:textId="77777777" w:rsidR="00FB75A5" w:rsidRPr="00967305" w:rsidRDefault="00FB75A5" w:rsidP="006E1106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  <w:vAlign w:val="center"/>
          </w:tcPr>
          <w:p w14:paraId="5DF69E93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噪声治理（万元）</w:t>
            </w:r>
          </w:p>
        </w:tc>
        <w:tc>
          <w:tcPr>
            <w:tcW w:w="567" w:type="dxa"/>
            <w:tcMar>
              <w:left w:w="57" w:type="dxa"/>
              <w:right w:w="57" w:type="dxa"/>
            </w:tcMar>
            <w:vAlign w:val="center"/>
          </w:tcPr>
          <w:p w14:paraId="592E522E" w14:textId="77777777" w:rsidR="00FB75A5" w:rsidRPr="00967305" w:rsidRDefault="00FB75A5" w:rsidP="006E1106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61139450" w14:textId="77777777" w:rsidR="00FB75A5" w:rsidRPr="00967305" w:rsidRDefault="00FB75A5" w:rsidP="00F7236D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固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体</w:t>
            </w:r>
            <w:r w:rsidRPr="00967305">
              <w:rPr>
                <w:b/>
                <w:kern w:val="2"/>
                <w:sz w:val="15"/>
                <w:szCs w:val="15"/>
              </w:rPr>
              <w:t>废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物</w:t>
            </w:r>
            <w:r w:rsidRPr="00967305">
              <w:rPr>
                <w:b/>
                <w:kern w:val="2"/>
                <w:sz w:val="15"/>
                <w:szCs w:val="15"/>
              </w:rPr>
              <w:t>治理（万元）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472DA697" w14:textId="77777777" w:rsidR="00FB75A5" w:rsidRPr="00967305" w:rsidRDefault="00FB75A5" w:rsidP="006E1106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/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D5CCD6A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绿化及生态（万元）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C413E31" w14:textId="77777777" w:rsidR="00FB75A5" w:rsidRPr="00967305" w:rsidRDefault="00FB75A5" w:rsidP="006E1106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5DFB99BE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其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他</w:t>
            </w:r>
            <w:r w:rsidRPr="00967305">
              <w:rPr>
                <w:b/>
                <w:kern w:val="2"/>
                <w:sz w:val="15"/>
                <w:szCs w:val="15"/>
              </w:rPr>
              <w:t>（万元）</w:t>
            </w: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1845F3DB" w14:textId="77777777" w:rsidR="00FB75A5" w:rsidRPr="00967305" w:rsidRDefault="00FB75A5" w:rsidP="006E1106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rFonts w:ascii="Calibri" w:eastAsia="宋体" w:hAnsi="Calibri" w:cs="Times New Roman" w:hint="eastAsia"/>
                <w:sz w:val="15"/>
                <w:szCs w:val="15"/>
              </w:rPr>
              <w:t>/</w:t>
            </w:r>
          </w:p>
        </w:tc>
      </w:tr>
      <w:tr w:rsidR="00FB75A5" w14:paraId="0B2B6706" w14:textId="77777777" w:rsidTr="00B6648D">
        <w:trPr>
          <w:cantSplit/>
          <w:trHeight w:val="19"/>
          <w:jc w:val="center"/>
        </w:trPr>
        <w:tc>
          <w:tcPr>
            <w:tcW w:w="430" w:type="dxa"/>
            <w:vMerge/>
            <w:tcMar>
              <w:left w:w="57" w:type="dxa"/>
              <w:right w:w="57" w:type="dxa"/>
            </w:tcMar>
            <w:vAlign w:val="center"/>
          </w:tcPr>
          <w:p w14:paraId="3BCAF0E6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83" w:type="dxa"/>
            <w:gridSpan w:val="3"/>
            <w:tcMar>
              <w:left w:w="57" w:type="dxa"/>
              <w:right w:w="57" w:type="dxa"/>
            </w:tcMar>
            <w:vAlign w:val="center"/>
          </w:tcPr>
          <w:p w14:paraId="73888B5B" w14:textId="77777777" w:rsidR="00FB75A5" w:rsidRPr="0096730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新增废水处理设施能力</w:t>
            </w:r>
          </w:p>
        </w:tc>
        <w:tc>
          <w:tcPr>
            <w:tcW w:w="4394" w:type="dxa"/>
            <w:gridSpan w:val="8"/>
            <w:tcMar>
              <w:left w:w="57" w:type="dxa"/>
              <w:right w:w="57" w:type="dxa"/>
            </w:tcMar>
          </w:tcPr>
          <w:p w14:paraId="58572029" w14:textId="77777777" w:rsidR="00FB75A5" w:rsidRPr="00967305" w:rsidRDefault="00FB75A5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2126" w:type="dxa"/>
            <w:gridSpan w:val="2"/>
            <w:tcMar>
              <w:left w:w="57" w:type="dxa"/>
              <w:right w:w="57" w:type="dxa"/>
            </w:tcMar>
            <w:vAlign w:val="center"/>
          </w:tcPr>
          <w:p w14:paraId="2179B9B6" w14:textId="77777777" w:rsidR="00FB75A5" w:rsidRPr="00967305" w:rsidRDefault="00FB75A5" w:rsidP="00F7236D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新增废气处理设施能力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</w:tcPr>
          <w:p w14:paraId="55D63569" w14:textId="77777777" w:rsidR="00FB75A5" w:rsidRPr="00967305" w:rsidRDefault="00FB75A5" w:rsidP="00020FDF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15CBE320" w14:textId="77777777" w:rsidR="00FB75A5" w:rsidRPr="00967305" w:rsidRDefault="00FB75A5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年平均工作时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49D4FE45" w14:textId="7092B6AA" w:rsidR="00FB75A5" w:rsidRPr="00967305" w:rsidRDefault="002F539D" w:rsidP="00B6648D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216.7</w:t>
            </w:r>
            <w:r w:rsidR="00B6648D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h</w:t>
            </w:r>
          </w:p>
        </w:tc>
      </w:tr>
      <w:tr w:rsidR="00FB75A5" w14:paraId="213752BE" w14:textId="77777777" w:rsidTr="00C924D1">
        <w:trPr>
          <w:cantSplit/>
          <w:trHeight w:val="19"/>
          <w:jc w:val="center"/>
        </w:trPr>
        <w:tc>
          <w:tcPr>
            <w:tcW w:w="2213" w:type="dxa"/>
            <w:gridSpan w:val="4"/>
            <w:tcMar>
              <w:left w:w="57" w:type="dxa"/>
              <w:right w:w="57" w:type="dxa"/>
            </w:tcMar>
            <w:vAlign w:val="center"/>
          </w:tcPr>
          <w:p w14:paraId="1B1C0F5F" w14:textId="77777777" w:rsidR="00FB75A5" w:rsidRPr="00967305" w:rsidRDefault="00FB75A5">
            <w:pPr>
              <w:jc w:val="center"/>
              <w:rPr>
                <w:b/>
                <w:color w:val="000000"/>
                <w:kern w:val="2"/>
                <w:sz w:val="15"/>
                <w:szCs w:val="15"/>
              </w:rPr>
            </w:pPr>
            <w:r w:rsidRPr="00967305">
              <w:rPr>
                <w:b/>
                <w:color w:val="000000"/>
                <w:kern w:val="2"/>
                <w:sz w:val="15"/>
                <w:szCs w:val="15"/>
              </w:rPr>
              <w:t>运营单位</w:t>
            </w:r>
          </w:p>
        </w:tc>
        <w:tc>
          <w:tcPr>
            <w:tcW w:w="3402" w:type="dxa"/>
            <w:gridSpan w:val="6"/>
            <w:tcMar>
              <w:left w:w="57" w:type="dxa"/>
              <w:right w:w="57" w:type="dxa"/>
            </w:tcMar>
            <w:vAlign w:val="center"/>
          </w:tcPr>
          <w:p w14:paraId="1E868036" w14:textId="00B11F23" w:rsidR="00FB75A5" w:rsidRPr="00967305" w:rsidRDefault="006A6D17" w:rsidP="0012662E">
            <w:pPr>
              <w:jc w:val="center"/>
              <w:rPr>
                <w:rFonts w:cs="Times New Roman"/>
                <w:kern w:val="2"/>
                <w:sz w:val="15"/>
                <w:szCs w:val="15"/>
              </w:rPr>
            </w:pPr>
            <w:r w:rsidRPr="006A6D17">
              <w:rPr>
                <w:rFonts w:ascii="宋体" w:eastAsia="宋体" w:hAnsi="宋体" w:cs="Times New Roman" w:hint="eastAsia"/>
                <w:bCs/>
                <w:kern w:val="2"/>
                <w:sz w:val="15"/>
                <w:szCs w:val="15"/>
              </w:rPr>
              <w:t>山东顺谊安装工程有限公司</w:t>
            </w:r>
          </w:p>
        </w:tc>
        <w:tc>
          <w:tcPr>
            <w:tcW w:w="3118" w:type="dxa"/>
            <w:gridSpan w:val="4"/>
            <w:tcMar>
              <w:left w:w="57" w:type="dxa"/>
              <w:right w:w="57" w:type="dxa"/>
            </w:tcMar>
            <w:vAlign w:val="center"/>
          </w:tcPr>
          <w:p w14:paraId="28F16326" w14:textId="77777777" w:rsidR="00FB75A5" w:rsidRPr="00967305" w:rsidRDefault="00FB75A5">
            <w:pPr>
              <w:jc w:val="center"/>
              <w:rPr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运营单位</w:t>
            </w:r>
            <w:r w:rsidRPr="00967305">
              <w:rPr>
                <w:rFonts w:hint="eastAsia"/>
                <w:b/>
                <w:kern w:val="2"/>
                <w:sz w:val="15"/>
                <w:szCs w:val="15"/>
              </w:rPr>
              <w:t>社会统一信用代码（或组织机构代码）</w:t>
            </w:r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14:paraId="4F755FE0" w14:textId="2759A278" w:rsidR="001053CC" w:rsidRPr="002646FE" w:rsidRDefault="002646FE" w:rsidP="001053CC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2646FE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91370112575589776R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64EC019E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验收时间</w:t>
            </w:r>
          </w:p>
        </w:tc>
        <w:tc>
          <w:tcPr>
            <w:tcW w:w="2890" w:type="dxa"/>
            <w:gridSpan w:val="4"/>
            <w:tcMar>
              <w:left w:w="57" w:type="dxa"/>
              <w:right w:w="57" w:type="dxa"/>
            </w:tcMar>
            <w:vAlign w:val="center"/>
          </w:tcPr>
          <w:p w14:paraId="4D070428" w14:textId="405E3419" w:rsidR="00FB75A5" w:rsidRPr="00967305" w:rsidRDefault="00AA0500" w:rsidP="00BF120C">
            <w:pPr>
              <w:jc w:val="center"/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</w:pPr>
            <w:r w:rsidRPr="00967305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202</w:t>
            </w:r>
            <w:r w:rsidR="00D644CA" w:rsidRPr="00967305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2</w:t>
            </w:r>
            <w:r w:rsidR="00BC3258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年</w:t>
            </w:r>
            <w:r w:rsidR="002F539D">
              <w:rPr>
                <w:rFonts w:asciiTheme="minorEastAsia" w:eastAsiaTheme="minorEastAsia" w:hAnsiTheme="minorEastAsia"/>
                <w:kern w:val="2"/>
                <w:sz w:val="15"/>
                <w:szCs w:val="15"/>
              </w:rPr>
              <w:t>7</w:t>
            </w:r>
            <w:r w:rsidR="00BC3258" w:rsidRPr="00967305">
              <w:rPr>
                <w:rFonts w:asciiTheme="minorEastAsia" w:eastAsiaTheme="minorEastAsia" w:hAnsiTheme="minorEastAsia" w:hint="eastAsia"/>
                <w:kern w:val="2"/>
                <w:sz w:val="15"/>
                <w:szCs w:val="15"/>
              </w:rPr>
              <w:t>月</w:t>
            </w:r>
          </w:p>
        </w:tc>
      </w:tr>
      <w:tr w:rsidR="00FB75A5" w14:paraId="27FCB59C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 w:val="restart"/>
            <w:tcMar>
              <w:left w:w="57" w:type="dxa"/>
              <w:right w:w="57" w:type="dxa"/>
            </w:tcMar>
            <w:vAlign w:val="center"/>
          </w:tcPr>
          <w:p w14:paraId="626DFF30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污染</w:t>
            </w:r>
          </w:p>
          <w:p w14:paraId="30E3CF2C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物排</w:t>
            </w:r>
          </w:p>
          <w:p w14:paraId="2E8F92B1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放达</w:t>
            </w:r>
          </w:p>
          <w:p w14:paraId="54FB639F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标与</w:t>
            </w:r>
          </w:p>
          <w:p w14:paraId="4B29A400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总量</w:t>
            </w:r>
          </w:p>
          <w:p w14:paraId="17857AA8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控制（工</w:t>
            </w:r>
          </w:p>
          <w:p w14:paraId="76BF2CA9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业建</w:t>
            </w:r>
          </w:p>
          <w:p w14:paraId="1F2140FD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设项</w:t>
            </w:r>
          </w:p>
          <w:p w14:paraId="59C6EB79" w14:textId="77777777" w:rsidR="00FB75A5" w:rsidRDefault="00FB75A5">
            <w:pP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</w:pPr>
            <w:r>
              <w:rPr>
                <w:rFonts w:eastAsia="黑体"/>
                <w:b/>
                <w:color w:val="000000"/>
                <w:spacing w:val="20"/>
                <w:kern w:val="2"/>
                <w:sz w:val="15"/>
                <w:szCs w:val="15"/>
              </w:rPr>
              <w:t>目详填）</w:t>
            </w: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3F445853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污染物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3BFD3A0D" w14:textId="77777777" w:rsidR="00FB75A5" w:rsidRPr="00967305" w:rsidRDefault="00FB75A5" w:rsidP="00C10279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原有排放量</w:t>
            </w:r>
            <w:r w:rsidRPr="00967305">
              <w:rPr>
                <w:b/>
                <w:kern w:val="2"/>
                <w:sz w:val="15"/>
                <w:szCs w:val="15"/>
              </w:rPr>
              <w:t>(1)</w:t>
            </w: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7CA8CCA7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本期工程实际排放浓度</w:t>
            </w:r>
            <w:r w:rsidRPr="00967305">
              <w:rPr>
                <w:b/>
                <w:kern w:val="2"/>
                <w:sz w:val="15"/>
                <w:szCs w:val="15"/>
              </w:rPr>
              <w:t>(2)</w:t>
            </w: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72C00AE4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本期工程允许排放浓度</w:t>
            </w:r>
            <w:r w:rsidRPr="00967305">
              <w:rPr>
                <w:b/>
                <w:kern w:val="2"/>
                <w:sz w:val="15"/>
                <w:szCs w:val="15"/>
              </w:rPr>
              <w:t>(3)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4C6EC024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本期工程产生量</w:t>
            </w:r>
            <w:r w:rsidRPr="00967305">
              <w:rPr>
                <w:b/>
                <w:kern w:val="2"/>
                <w:sz w:val="15"/>
                <w:szCs w:val="15"/>
              </w:rPr>
              <w:t>(4)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FCE13E5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本期工程自身削减量</w:t>
            </w:r>
            <w:r w:rsidRPr="00967305">
              <w:rPr>
                <w:b/>
                <w:kern w:val="2"/>
                <w:sz w:val="15"/>
                <w:szCs w:val="15"/>
              </w:rPr>
              <w:t>(5)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FDE2AD5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本期工程实际排放量</w:t>
            </w:r>
            <w:r w:rsidRPr="00967305">
              <w:rPr>
                <w:b/>
                <w:kern w:val="2"/>
                <w:sz w:val="15"/>
                <w:szCs w:val="15"/>
              </w:rPr>
              <w:t>(6)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791E03C5" w14:textId="77777777" w:rsidR="00FB75A5" w:rsidRPr="00967305" w:rsidRDefault="00FB75A5">
            <w:pPr>
              <w:jc w:val="center"/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本期工程核定排放总量</w:t>
            </w:r>
            <w:r w:rsidRPr="00967305">
              <w:rPr>
                <w:b/>
                <w:kern w:val="2"/>
                <w:sz w:val="15"/>
                <w:szCs w:val="15"/>
              </w:rPr>
              <w:t>(7)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0F8386F8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本期工程</w:t>
            </w:r>
            <w:r w:rsidRPr="00967305">
              <w:rPr>
                <w:b/>
                <w:kern w:val="2"/>
                <w:sz w:val="15"/>
                <w:szCs w:val="15"/>
              </w:rPr>
              <w:t>“</w:t>
            </w:r>
            <w:r w:rsidRPr="00967305">
              <w:rPr>
                <w:b/>
                <w:kern w:val="2"/>
                <w:sz w:val="15"/>
                <w:szCs w:val="15"/>
              </w:rPr>
              <w:t>以新带老</w:t>
            </w:r>
            <w:r w:rsidRPr="00967305">
              <w:rPr>
                <w:b/>
                <w:kern w:val="2"/>
                <w:sz w:val="15"/>
                <w:szCs w:val="15"/>
              </w:rPr>
              <w:t>”</w:t>
            </w:r>
            <w:r w:rsidRPr="00967305">
              <w:rPr>
                <w:b/>
                <w:kern w:val="2"/>
                <w:sz w:val="15"/>
                <w:szCs w:val="15"/>
              </w:rPr>
              <w:t>削减量</w:t>
            </w:r>
            <w:r w:rsidRPr="00967305">
              <w:rPr>
                <w:b/>
                <w:kern w:val="2"/>
                <w:sz w:val="15"/>
                <w:szCs w:val="15"/>
              </w:rPr>
              <w:t>(8)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43DD88DF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全厂实际排放总量</w:t>
            </w:r>
            <w:r w:rsidRPr="00967305">
              <w:rPr>
                <w:b/>
                <w:kern w:val="2"/>
                <w:sz w:val="15"/>
                <w:szCs w:val="15"/>
              </w:rPr>
              <w:t>(9)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4D8B65E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全厂核定排放总量</w:t>
            </w:r>
            <w:r w:rsidRPr="00967305">
              <w:rPr>
                <w:b/>
                <w:kern w:val="2"/>
                <w:sz w:val="15"/>
                <w:szCs w:val="15"/>
              </w:rPr>
              <w:t>(10)</w:t>
            </w: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28D90872" w14:textId="77777777" w:rsidR="00FB75A5" w:rsidRPr="00967305" w:rsidRDefault="00FB75A5">
            <w:pPr>
              <w:rPr>
                <w:b/>
                <w:kern w:val="2"/>
                <w:sz w:val="15"/>
                <w:szCs w:val="15"/>
              </w:rPr>
            </w:pPr>
            <w:r w:rsidRPr="00967305">
              <w:rPr>
                <w:b/>
                <w:kern w:val="2"/>
                <w:sz w:val="15"/>
                <w:szCs w:val="15"/>
              </w:rPr>
              <w:t>区域平衡替代削减量</w:t>
            </w:r>
            <w:r w:rsidRPr="00967305">
              <w:rPr>
                <w:b/>
                <w:kern w:val="2"/>
                <w:sz w:val="15"/>
                <w:szCs w:val="15"/>
              </w:rPr>
              <w:t>(11)</w:t>
            </w: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2925BE27" w14:textId="77777777" w:rsidR="00FB75A5" w:rsidRDefault="00FB75A5">
            <w:pPr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排放增减量</w:t>
            </w:r>
            <w:r>
              <w:rPr>
                <w:b/>
                <w:color w:val="000000"/>
                <w:kern w:val="2"/>
                <w:sz w:val="15"/>
                <w:szCs w:val="15"/>
              </w:rPr>
              <w:t>(12)</w:t>
            </w:r>
          </w:p>
        </w:tc>
      </w:tr>
      <w:tr w:rsidR="00FB75A5" w14:paraId="0DC1AEED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14:paraId="24CFFA8A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59CB43F1" w14:textId="77777777" w:rsidR="00FB75A5" w:rsidRDefault="00FB75A5">
            <w:pPr>
              <w:jc w:val="both"/>
              <w:rPr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废水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65FA5D2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50D46A8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00769D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37749B8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F7E460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7A5181C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23ECF6E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54C8D18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71C4C6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53AB725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734D6D0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7C5CC36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3DA7BD9C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5A605F7C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3E3C0A63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化学需氧量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206758D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37C8515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1AE5BF5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7AEA37A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6670E9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3AA689F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2208D3C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47B05DF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5411B82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46D3825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3B3B53D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6E0B2C1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6EEBF2C2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6721CD54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16CF108C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氨氮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20BA761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2C51492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456FBC6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6A9C6CF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E0D825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374D52E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2C72ADA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467CC6E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BE80AC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4FF1385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740C7F6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1E81A6E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7F9737AD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6CCCE154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0AED403D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石油类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4AC62D3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2FC174A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2BA4935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63B6442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2627A0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76F0CFF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0F66F3A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7B9DF4B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75C18F9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DAE1A1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3B2B27B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01A0598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253CA49D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673FEB6C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1A37721E" w14:textId="77777777" w:rsidR="00FB75A5" w:rsidRDefault="00FB75A5">
            <w:pPr>
              <w:jc w:val="both"/>
              <w:rPr>
                <w:rFonts w:eastAsia="黑体"/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废气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5C21A13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1133B82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82C172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1E80A6A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886480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28736CC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784E17A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6EE894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681575B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A527A5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692B918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4779C30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4E4DCB26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2283DB2D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377C1368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二氧化硫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2E01504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03708E6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1014CA0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0896837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13E7D2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553B32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170CE0A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412EEFC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4567199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F4E23E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13C43188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68ACF55C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2063BA2C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19774CE5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10CDA9BD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烟尘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3CF5622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2CC2FEE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4FB9DF7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28BF12F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546E6F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4C187BA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24BDC2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1348B58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6767F5B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A4993B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13B4BC75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17AE9A57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1D2494C5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2CE9F729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26BBBD2F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工业粉尘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0B556D0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6744347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3E9D259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2DB8482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1B4FDC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77772B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C78804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5DE7E5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23A2636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27CCCB1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7698660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4F8E321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64962EDB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1F6BF913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0C3F0787" w14:textId="77777777" w:rsidR="00FB75A5" w:rsidRDefault="00FB75A5">
            <w:pPr>
              <w:jc w:val="both"/>
              <w:rPr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氮氧化物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69106D4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363E2A1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9E0BB2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0D77722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A62E62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7F23876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110D9D0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524F160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F0BD7C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446144E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629D55CA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48F11A99" w14:textId="77777777" w:rsidR="00FB75A5" w:rsidRDefault="00FB75A5">
            <w:pPr>
              <w:jc w:val="center"/>
              <w:textAlignment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046F9195" w14:textId="77777777" w:rsidTr="00D72B7D">
        <w:trPr>
          <w:cantSplit/>
          <w:trHeight w:val="1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70906823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615" w:type="dxa"/>
            <w:gridSpan w:val="2"/>
            <w:tcMar>
              <w:left w:w="57" w:type="dxa"/>
              <w:right w:w="57" w:type="dxa"/>
            </w:tcMar>
            <w:vAlign w:val="center"/>
          </w:tcPr>
          <w:p w14:paraId="6EF80C16" w14:textId="77777777" w:rsidR="00FB75A5" w:rsidRDefault="00FB75A5">
            <w:pPr>
              <w:jc w:val="both"/>
              <w:rPr>
                <w:rFonts w:eastAsia="黑体"/>
                <w:b/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工业固体废物</w:t>
            </w: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3CF48E1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0CFD04E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61B2740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161AF7E8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3A5495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6FA473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1A8B224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66AF166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65FC072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0AB157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E628BB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7595872C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3BCA3601" w14:textId="77777777" w:rsidTr="00D72B7D">
        <w:trPr>
          <w:cantSplit/>
          <w:trHeight w:val="29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4730B880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89" w:type="dxa"/>
            <w:vMerge w:val="restart"/>
            <w:tcMar>
              <w:left w:w="57" w:type="dxa"/>
              <w:right w:w="57" w:type="dxa"/>
            </w:tcMar>
          </w:tcPr>
          <w:p w14:paraId="3322E942" w14:textId="77777777" w:rsidR="00FB75A5" w:rsidRDefault="00FB75A5">
            <w:pPr>
              <w:jc w:val="both"/>
              <w:rPr>
                <w:color w:val="000000"/>
                <w:kern w:val="2"/>
                <w:sz w:val="15"/>
                <w:szCs w:val="15"/>
              </w:rPr>
            </w:pPr>
            <w:r>
              <w:rPr>
                <w:b/>
                <w:color w:val="000000"/>
                <w:kern w:val="2"/>
                <w:sz w:val="15"/>
                <w:szCs w:val="15"/>
              </w:rPr>
              <w:t>与项目有关的其</w:t>
            </w:r>
            <w:r>
              <w:rPr>
                <w:rFonts w:hint="eastAsia"/>
                <w:b/>
                <w:color w:val="000000"/>
                <w:kern w:val="2"/>
                <w:sz w:val="15"/>
                <w:szCs w:val="15"/>
              </w:rPr>
              <w:t>他</w:t>
            </w:r>
            <w:r>
              <w:rPr>
                <w:b/>
                <w:color w:val="000000"/>
                <w:kern w:val="2"/>
                <w:sz w:val="15"/>
                <w:szCs w:val="15"/>
              </w:rPr>
              <w:t>特征污染物</w:t>
            </w:r>
          </w:p>
        </w:tc>
        <w:tc>
          <w:tcPr>
            <w:tcW w:w="426" w:type="dxa"/>
            <w:tcMar>
              <w:left w:w="57" w:type="dxa"/>
              <w:right w:w="57" w:type="dxa"/>
            </w:tcMar>
            <w:vAlign w:val="center"/>
          </w:tcPr>
          <w:p w14:paraId="5D5B4BE3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127B252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194DDD6E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5B3493A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0B10A36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859F32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4DD0CF6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5EB1151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4A8293B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0E6A434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1DA2D1A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A52DB7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27BA93F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4CCF0D70" w14:textId="77777777" w:rsidTr="00D72B7D">
        <w:trPr>
          <w:cantSplit/>
          <w:trHeight w:val="261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578699B5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89" w:type="dxa"/>
            <w:vMerge/>
            <w:tcMar>
              <w:left w:w="57" w:type="dxa"/>
              <w:right w:w="57" w:type="dxa"/>
            </w:tcMar>
          </w:tcPr>
          <w:p w14:paraId="61C38A52" w14:textId="77777777" w:rsidR="00FB75A5" w:rsidRDefault="00FB75A5">
            <w:pPr>
              <w:rPr>
                <w:b/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426" w:type="dxa"/>
            <w:tcMar>
              <w:left w:w="57" w:type="dxa"/>
              <w:right w:w="57" w:type="dxa"/>
            </w:tcMar>
            <w:vAlign w:val="center"/>
          </w:tcPr>
          <w:p w14:paraId="259E5644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4660267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  <w:vAlign w:val="center"/>
          </w:tcPr>
          <w:p w14:paraId="71AFE90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48AECC3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  <w:vAlign w:val="center"/>
          </w:tcPr>
          <w:p w14:paraId="60A9B234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9266C0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020B1B0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7F1927F2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031E5C8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14:paraId="3ED0DAA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D60D4D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36D23856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  <w:vAlign w:val="center"/>
          </w:tcPr>
          <w:p w14:paraId="39C81B60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  <w:tr w:rsidR="00FB75A5" w14:paraId="156105CE" w14:textId="77777777" w:rsidTr="00D72B7D">
        <w:trPr>
          <w:cantSplit/>
          <w:trHeight w:val="279"/>
          <w:jc w:val="center"/>
        </w:trPr>
        <w:tc>
          <w:tcPr>
            <w:tcW w:w="598" w:type="dxa"/>
            <w:gridSpan w:val="2"/>
            <w:vMerge/>
            <w:tcMar>
              <w:left w:w="57" w:type="dxa"/>
              <w:right w:w="57" w:type="dxa"/>
            </w:tcMar>
          </w:tcPr>
          <w:p w14:paraId="3E435A2E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89" w:type="dxa"/>
            <w:vMerge/>
            <w:tcMar>
              <w:left w:w="57" w:type="dxa"/>
              <w:right w:w="57" w:type="dxa"/>
            </w:tcMar>
          </w:tcPr>
          <w:p w14:paraId="38E75E0B" w14:textId="77777777" w:rsidR="00FB75A5" w:rsidRDefault="00FB75A5">
            <w:pPr>
              <w:rPr>
                <w:b/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426" w:type="dxa"/>
            <w:tcMar>
              <w:left w:w="57" w:type="dxa"/>
              <w:right w:w="57" w:type="dxa"/>
            </w:tcMar>
            <w:vAlign w:val="center"/>
          </w:tcPr>
          <w:p w14:paraId="1F0FA2D7" w14:textId="77777777" w:rsidR="00FB75A5" w:rsidRDefault="00FB75A5">
            <w:pPr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</w:tcPr>
          <w:p w14:paraId="35E6D99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Mar>
              <w:left w:w="57" w:type="dxa"/>
              <w:right w:w="57" w:type="dxa"/>
            </w:tcMar>
          </w:tcPr>
          <w:p w14:paraId="7436344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</w:tcPr>
          <w:p w14:paraId="5E8020AB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Mar>
              <w:left w:w="57" w:type="dxa"/>
              <w:right w:w="57" w:type="dxa"/>
            </w:tcMar>
          </w:tcPr>
          <w:p w14:paraId="747225A5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5A1B2FD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6008141D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14:paraId="30F88CC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14:paraId="4A3D8BE1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362C0B8F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52C4381A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</w:tcPr>
          <w:p w14:paraId="4CA91E67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  <w:tc>
          <w:tcPr>
            <w:tcW w:w="764" w:type="dxa"/>
            <w:tcMar>
              <w:left w:w="57" w:type="dxa"/>
              <w:right w:w="57" w:type="dxa"/>
            </w:tcMar>
          </w:tcPr>
          <w:p w14:paraId="0F0030E9" w14:textId="77777777" w:rsidR="00FB75A5" w:rsidRDefault="00FB75A5">
            <w:pPr>
              <w:jc w:val="center"/>
              <w:rPr>
                <w:color w:val="000000"/>
                <w:kern w:val="2"/>
                <w:sz w:val="15"/>
                <w:szCs w:val="15"/>
              </w:rPr>
            </w:pPr>
          </w:p>
        </w:tc>
      </w:tr>
    </w:tbl>
    <w:p w14:paraId="46287B4A" w14:textId="77777777" w:rsidR="002C0533" w:rsidRDefault="002C0533" w:rsidP="007D709C"/>
    <w:sectPr w:rsidR="002C0533" w:rsidSect="008109B2">
      <w:footerReference w:type="default" r:id="rId7"/>
      <w:pgSz w:w="16838" w:h="11906" w:orient="landscape"/>
      <w:pgMar w:top="851" w:right="1134" w:bottom="567" w:left="1134" w:header="851" w:footer="567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209BA" w14:textId="77777777" w:rsidR="008F2147" w:rsidRDefault="008F2147" w:rsidP="002C0533">
      <w:r>
        <w:separator/>
      </w:r>
    </w:p>
  </w:endnote>
  <w:endnote w:type="continuationSeparator" w:id="0">
    <w:p w14:paraId="526CE788" w14:textId="77777777" w:rsidR="008F2147" w:rsidRDefault="008F2147" w:rsidP="002C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EAD" w14:textId="77777777" w:rsidR="002C0533" w:rsidRDefault="002C0533">
    <w:pPr>
      <w:pStyle w:val="a3"/>
      <w:jc w:val="both"/>
      <w:rPr>
        <w:rFonts w:ascii="宋体" w:eastAsia="宋体" w:hAnsi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0D3BD" w14:textId="77777777" w:rsidR="008F2147" w:rsidRDefault="008F2147" w:rsidP="002C0533">
      <w:r>
        <w:separator/>
      </w:r>
    </w:p>
  </w:footnote>
  <w:footnote w:type="continuationSeparator" w:id="0">
    <w:p w14:paraId="5BB52081" w14:textId="77777777" w:rsidR="008F2147" w:rsidRDefault="008F2147" w:rsidP="002C05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proofState w:spelling="clean"/>
  <w:attachedTemplate r:id="rId1"/>
  <w:defaultTabStop w:val="420"/>
  <w:drawingGridHorizontalSpacing w:val="110"/>
  <w:drawingGridVerticalSpacing w:val="319"/>
  <w:displayHorizont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6CA92E76"/>
    <w:rsid w:val="0000117C"/>
    <w:rsid w:val="0000285D"/>
    <w:rsid w:val="0002003D"/>
    <w:rsid w:val="00020FDF"/>
    <w:rsid w:val="00033FDB"/>
    <w:rsid w:val="00042903"/>
    <w:rsid w:val="000661C6"/>
    <w:rsid w:val="000663E3"/>
    <w:rsid w:val="00083B15"/>
    <w:rsid w:val="000F2CA5"/>
    <w:rsid w:val="001053CC"/>
    <w:rsid w:val="00110A8A"/>
    <w:rsid w:val="00114600"/>
    <w:rsid w:val="0012662E"/>
    <w:rsid w:val="00141436"/>
    <w:rsid w:val="00142FA9"/>
    <w:rsid w:val="001567D2"/>
    <w:rsid w:val="00160350"/>
    <w:rsid w:val="001765E0"/>
    <w:rsid w:val="00193094"/>
    <w:rsid w:val="001A0DC0"/>
    <w:rsid w:val="001A21C6"/>
    <w:rsid w:val="001A662B"/>
    <w:rsid w:val="001C15B9"/>
    <w:rsid w:val="001C5973"/>
    <w:rsid w:val="001D2FEA"/>
    <w:rsid w:val="001F6C8D"/>
    <w:rsid w:val="002137BE"/>
    <w:rsid w:val="002139D6"/>
    <w:rsid w:val="002173C6"/>
    <w:rsid w:val="00220BD1"/>
    <w:rsid w:val="0022262C"/>
    <w:rsid w:val="00237333"/>
    <w:rsid w:val="002646FE"/>
    <w:rsid w:val="0029331F"/>
    <w:rsid w:val="002B15C2"/>
    <w:rsid w:val="002B4B23"/>
    <w:rsid w:val="002C0533"/>
    <w:rsid w:val="002C4D56"/>
    <w:rsid w:val="002D0405"/>
    <w:rsid w:val="002D1625"/>
    <w:rsid w:val="002F539D"/>
    <w:rsid w:val="002F6171"/>
    <w:rsid w:val="00314954"/>
    <w:rsid w:val="00381787"/>
    <w:rsid w:val="00392FA0"/>
    <w:rsid w:val="003B1957"/>
    <w:rsid w:val="003B70B9"/>
    <w:rsid w:val="003C3AC6"/>
    <w:rsid w:val="003D63C3"/>
    <w:rsid w:val="003D705F"/>
    <w:rsid w:val="003F0712"/>
    <w:rsid w:val="00404042"/>
    <w:rsid w:val="004065EA"/>
    <w:rsid w:val="00432E8C"/>
    <w:rsid w:val="004616B8"/>
    <w:rsid w:val="004B40E5"/>
    <w:rsid w:val="004F09DF"/>
    <w:rsid w:val="004F4183"/>
    <w:rsid w:val="00522F67"/>
    <w:rsid w:val="0053087C"/>
    <w:rsid w:val="00565C90"/>
    <w:rsid w:val="00572815"/>
    <w:rsid w:val="005A325D"/>
    <w:rsid w:val="005C57D6"/>
    <w:rsid w:val="005C5CE8"/>
    <w:rsid w:val="006004AD"/>
    <w:rsid w:val="00633CF7"/>
    <w:rsid w:val="00652E0C"/>
    <w:rsid w:val="00660CCD"/>
    <w:rsid w:val="006901F8"/>
    <w:rsid w:val="00696A4E"/>
    <w:rsid w:val="006A6D17"/>
    <w:rsid w:val="006D4016"/>
    <w:rsid w:val="006D6319"/>
    <w:rsid w:val="006E1106"/>
    <w:rsid w:val="00723DA3"/>
    <w:rsid w:val="00732C4E"/>
    <w:rsid w:val="00744F0C"/>
    <w:rsid w:val="00745AF6"/>
    <w:rsid w:val="00746F5F"/>
    <w:rsid w:val="00771484"/>
    <w:rsid w:val="0077421B"/>
    <w:rsid w:val="00774D31"/>
    <w:rsid w:val="007D24D1"/>
    <w:rsid w:val="007D4970"/>
    <w:rsid w:val="007D5F9E"/>
    <w:rsid w:val="007D709C"/>
    <w:rsid w:val="007F66D5"/>
    <w:rsid w:val="007F735F"/>
    <w:rsid w:val="00800BFD"/>
    <w:rsid w:val="00807FE6"/>
    <w:rsid w:val="008109B2"/>
    <w:rsid w:val="008203CB"/>
    <w:rsid w:val="00825CDC"/>
    <w:rsid w:val="00836BEF"/>
    <w:rsid w:val="00845BF5"/>
    <w:rsid w:val="00855BFE"/>
    <w:rsid w:val="00860C01"/>
    <w:rsid w:val="0086127A"/>
    <w:rsid w:val="008638C7"/>
    <w:rsid w:val="00867744"/>
    <w:rsid w:val="008710B1"/>
    <w:rsid w:val="008A278E"/>
    <w:rsid w:val="008C092E"/>
    <w:rsid w:val="008C1E8B"/>
    <w:rsid w:val="008D0277"/>
    <w:rsid w:val="008E315F"/>
    <w:rsid w:val="008E31CE"/>
    <w:rsid w:val="008E6CA5"/>
    <w:rsid w:val="008F0679"/>
    <w:rsid w:val="008F2147"/>
    <w:rsid w:val="008F343F"/>
    <w:rsid w:val="008F5780"/>
    <w:rsid w:val="008F6E8C"/>
    <w:rsid w:val="009111D8"/>
    <w:rsid w:val="00912EF3"/>
    <w:rsid w:val="00926EAF"/>
    <w:rsid w:val="00931E2D"/>
    <w:rsid w:val="00940D40"/>
    <w:rsid w:val="00944026"/>
    <w:rsid w:val="00950793"/>
    <w:rsid w:val="00956714"/>
    <w:rsid w:val="0096352A"/>
    <w:rsid w:val="00967305"/>
    <w:rsid w:val="00967EE7"/>
    <w:rsid w:val="009945EE"/>
    <w:rsid w:val="009A082D"/>
    <w:rsid w:val="009A0863"/>
    <w:rsid w:val="009A7F6A"/>
    <w:rsid w:val="00A03345"/>
    <w:rsid w:val="00A044DF"/>
    <w:rsid w:val="00A04C48"/>
    <w:rsid w:val="00A170DA"/>
    <w:rsid w:val="00A17341"/>
    <w:rsid w:val="00A52AD2"/>
    <w:rsid w:val="00A605E2"/>
    <w:rsid w:val="00A77B58"/>
    <w:rsid w:val="00AA0500"/>
    <w:rsid w:val="00AC3984"/>
    <w:rsid w:val="00AD2AE1"/>
    <w:rsid w:val="00B33DF2"/>
    <w:rsid w:val="00B35549"/>
    <w:rsid w:val="00B444AE"/>
    <w:rsid w:val="00B6648D"/>
    <w:rsid w:val="00B82CD4"/>
    <w:rsid w:val="00B913E6"/>
    <w:rsid w:val="00BA5F7F"/>
    <w:rsid w:val="00BC3258"/>
    <w:rsid w:val="00BD6716"/>
    <w:rsid w:val="00BE5A42"/>
    <w:rsid w:val="00BF120C"/>
    <w:rsid w:val="00C03A4D"/>
    <w:rsid w:val="00C10279"/>
    <w:rsid w:val="00C1789F"/>
    <w:rsid w:val="00C20B83"/>
    <w:rsid w:val="00C36917"/>
    <w:rsid w:val="00C57A3A"/>
    <w:rsid w:val="00C601CA"/>
    <w:rsid w:val="00C753E2"/>
    <w:rsid w:val="00C924D1"/>
    <w:rsid w:val="00CA2EDE"/>
    <w:rsid w:val="00CB19E2"/>
    <w:rsid w:val="00CC210A"/>
    <w:rsid w:val="00CC52D3"/>
    <w:rsid w:val="00CE0676"/>
    <w:rsid w:val="00D06245"/>
    <w:rsid w:val="00D47189"/>
    <w:rsid w:val="00D5190B"/>
    <w:rsid w:val="00D644CA"/>
    <w:rsid w:val="00D72B7D"/>
    <w:rsid w:val="00D962AC"/>
    <w:rsid w:val="00DB4EFA"/>
    <w:rsid w:val="00DB5E91"/>
    <w:rsid w:val="00DB6E54"/>
    <w:rsid w:val="00DC1E85"/>
    <w:rsid w:val="00DE5EB5"/>
    <w:rsid w:val="00DF0E61"/>
    <w:rsid w:val="00DF321D"/>
    <w:rsid w:val="00DF787D"/>
    <w:rsid w:val="00E034CF"/>
    <w:rsid w:val="00E06E24"/>
    <w:rsid w:val="00E11C37"/>
    <w:rsid w:val="00E138E6"/>
    <w:rsid w:val="00E16357"/>
    <w:rsid w:val="00E2216B"/>
    <w:rsid w:val="00E53D8F"/>
    <w:rsid w:val="00E57AEB"/>
    <w:rsid w:val="00E86F26"/>
    <w:rsid w:val="00E94CC0"/>
    <w:rsid w:val="00EC70D4"/>
    <w:rsid w:val="00EE203A"/>
    <w:rsid w:val="00F0668A"/>
    <w:rsid w:val="00F22C92"/>
    <w:rsid w:val="00F23962"/>
    <w:rsid w:val="00F26911"/>
    <w:rsid w:val="00F37A58"/>
    <w:rsid w:val="00F55FC9"/>
    <w:rsid w:val="00F57D71"/>
    <w:rsid w:val="00F7141C"/>
    <w:rsid w:val="00F7236D"/>
    <w:rsid w:val="00F93246"/>
    <w:rsid w:val="00F93DF2"/>
    <w:rsid w:val="00F963BE"/>
    <w:rsid w:val="00FA5BE0"/>
    <w:rsid w:val="00FB75A5"/>
    <w:rsid w:val="00FC21CA"/>
    <w:rsid w:val="00FD3A1D"/>
    <w:rsid w:val="00FD745D"/>
    <w:rsid w:val="00FF77F5"/>
    <w:rsid w:val="57462D0A"/>
    <w:rsid w:val="6CA92E76"/>
    <w:rsid w:val="6D535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9ABC8C"/>
  <w15:docId w15:val="{337DF527-61D5-4E03-B44D-0379C7FE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0533"/>
    <w:pPr>
      <w:adjustRightInd w:val="0"/>
      <w:snapToGrid w:val="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2C0533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rsid w:val="002C0533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1">
    <w:name w:val="页码1"/>
    <w:basedOn w:val="a0"/>
    <w:qFormat/>
    <w:rsid w:val="002C0533"/>
  </w:style>
  <w:style w:type="character" w:styleId="a5">
    <w:name w:val="annotation reference"/>
    <w:basedOn w:val="a0"/>
    <w:semiHidden/>
    <w:unhideWhenUsed/>
    <w:rsid w:val="006004AD"/>
    <w:rPr>
      <w:sz w:val="21"/>
      <w:szCs w:val="21"/>
    </w:rPr>
  </w:style>
  <w:style w:type="paragraph" w:styleId="a6">
    <w:name w:val="annotation text"/>
    <w:basedOn w:val="a"/>
    <w:link w:val="a7"/>
    <w:semiHidden/>
    <w:unhideWhenUsed/>
    <w:rsid w:val="006004AD"/>
  </w:style>
  <w:style w:type="character" w:customStyle="1" w:styleId="a7">
    <w:name w:val="批注文字 字符"/>
    <w:basedOn w:val="a0"/>
    <w:link w:val="a6"/>
    <w:semiHidden/>
    <w:rsid w:val="006004AD"/>
    <w:rPr>
      <w:rFonts w:ascii="Tahoma" w:eastAsia="微软雅黑" w:hAnsi="Tahoma" w:cstheme="minorBidi"/>
      <w:sz w:val="22"/>
      <w:szCs w:val="22"/>
    </w:rPr>
  </w:style>
  <w:style w:type="paragraph" w:styleId="a8">
    <w:name w:val="annotation subject"/>
    <w:basedOn w:val="a6"/>
    <w:next w:val="a6"/>
    <w:link w:val="a9"/>
    <w:semiHidden/>
    <w:unhideWhenUsed/>
    <w:rsid w:val="006004AD"/>
    <w:rPr>
      <w:b/>
      <w:bCs/>
    </w:rPr>
  </w:style>
  <w:style w:type="character" w:customStyle="1" w:styleId="a9">
    <w:name w:val="批注主题 字符"/>
    <w:basedOn w:val="a7"/>
    <w:link w:val="a8"/>
    <w:semiHidden/>
    <w:rsid w:val="006004AD"/>
    <w:rPr>
      <w:rFonts w:ascii="Tahoma" w:eastAsia="微软雅黑" w:hAnsi="Tahoma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3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229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 z</cp:lastModifiedBy>
  <cp:revision>124</cp:revision>
  <dcterms:created xsi:type="dcterms:W3CDTF">2018-05-23T06:21:00Z</dcterms:created>
  <dcterms:modified xsi:type="dcterms:W3CDTF">2022-07-18T02:02:00Z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